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1"/>
        <w:tblW w:w="0" w:type="auto"/>
        <w:tblInd w:w="-1024" w:type="dxa"/>
        <w:tblLayout w:type="fixed"/>
        <w:tblLook w:val="04A0" w:firstRow="1" w:lastRow="0" w:firstColumn="1" w:lastColumn="0" w:noHBand="0" w:noVBand="1"/>
      </w:tblPr>
      <w:tblGrid>
        <w:gridCol w:w="5670"/>
        <w:gridCol w:w="1560"/>
        <w:gridCol w:w="1725"/>
        <w:gridCol w:w="1725"/>
      </w:tblGrid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b/>
                <w:noProof/>
                <w:szCs w:val="18"/>
              </w:rPr>
            </w:pPr>
            <w:bookmarkStart w:id="0" w:name="_GoBack"/>
            <w:bookmarkEnd w:id="0"/>
            <w:r w:rsidRPr="004F4863">
              <w:rPr>
                <w:rFonts w:eastAsiaTheme="minorHAnsi"/>
                <w:b/>
                <w:szCs w:val="18"/>
                <w:lang w:val="en-US" w:eastAsia="en-US"/>
              </w:rPr>
              <w:tab/>
            </w:r>
            <w:r>
              <w:rPr>
                <w:rFonts w:eastAsiaTheme="minorHAnsi"/>
                <w:b/>
                <w:noProof/>
                <w:szCs w:val="18"/>
              </w:rPr>
              <w:t>Sign/symbol</w:t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b/>
                <w:szCs w:val="18"/>
                <w:lang w:val="en-US" w:eastAsia="en-US"/>
              </w:rPr>
            </w:pPr>
            <w:r>
              <w:rPr>
                <w:rFonts w:eastAsiaTheme="minorHAnsi"/>
                <w:b/>
                <w:szCs w:val="18"/>
                <w:lang w:val="en-US" w:eastAsia="en-US"/>
              </w:rPr>
              <w:t xml:space="preserve">Transcribe 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b/>
                <w:szCs w:val="18"/>
                <w:lang w:val="en-US" w:eastAsia="en-US"/>
              </w:rPr>
            </w:pPr>
            <w:r>
              <w:rPr>
                <w:rFonts w:eastAsiaTheme="minorHAnsi"/>
                <w:b/>
                <w:szCs w:val="18"/>
                <w:lang w:val="en-US" w:eastAsia="en-US"/>
              </w:rPr>
              <w:t>Comment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b/>
                <w:szCs w:val="18"/>
                <w:lang w:val="en-US" w:eastAsia="en-US"/>
              </w:rPr>
            </w:pPr>
            <w:r>
              <w:rPr>
                <w:rFonts w:eastAsiaTheme="minorHAnsi"/>
                <w:b/>
                <w:szCs w:val="18"/>
                <w:lang w:val="en-US" w:eastAsia="en-US"/>
              </w:rPr>
              <w:t>Betekenis</w:t>
            </w:r>
          </w:p>
        </w:tc>
      </w:tr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08122FC3" wp14:editId="3CBEF008">
                  <wp:extent cx="704850" cy="838200"/>
                  <wp:effectExtent l="0" t="0" r="0" b="0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szCs w:val="18"/>
                <w:lang w:val="en-US" w:eastAsia="en-US"/>
              </w:rPr>
              <w:t xml:space="preserve"> 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040B327C" wp14:editId="3C9C6EC7">
                  <wp:extent cx="581025" cy="771525"/>
                  <wp:effectExtent l="0" t="0" r="9525" b="9525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szCs w:val="18"/>
                <w:lang w:val="en-US" w:eastAsia="en-US"/>
              </w:rPr>
              <w:t xml:space="preserve"> 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585296D1" wp14:editId="7370B78C">
                  <wp:extent cx="609600" cy="647700"/>
                  <wp:effectExtent l="0" t="0" r="0" b="0"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ver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This signs always means: ver. Expand the abbreviation.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ver</w:t>
            </w:r>
          </w:p>
        </w:tc>
      </w:tr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463E7E14" wp14:editId="6677A7A5">
                  <wp:extent cx="1714500" cy="962025"/>
                  <wp:effectExtent l="0" t="0" r="0" b="9525"/>
                  <wp:docPr id="164" name="Afbeelding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verrot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Expand the abbreviation.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Verrot</w:t>
            </w:r>
          </w:p>
        </w:tc>
      </w:tr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176751BD" wp14:editId="71B78F9B">
                  <wp:extent cx="790575" cy="628650"/>
                  <wp:effectExtent l="0" t="0" r="9525" b="0"/>
                  <wp:docPr id="165" name="Afbeelding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2A0D263F" wp14:editId="5580F8CE">
                  <wp:extent cx="600075" cy="657225"/>
                  <wp:effectExtent l="0" t="0" r="9525" b="9525"/>
                  <wp:docPr id="166" name="Afbeelding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4FD5E056" wp14:editId="5B0C137D">
                  <wp:extent cx="1000125" cy="676275"/>
                  <wp:effectExtent l="0" t="0" r="9525" b="9525"/>
                  <wp:docPr id="167" name="Afbeelding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ende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Expand the abbreviation.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Ende</w:t>
            </w:r>
          </w:p>
        </w:tc>
      </w:tr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795490DA" wp14:editId="3C45F15C">
                  <wp:extent cx="1945005" cy="798195"/>
                  <wp:effectExtent l="0" t="0" r="10795" b="0"/>
                  <wp:docPr id="168" name="Afbeelding 168" descr="../Desktop/Schermafbeeldingen/Schermafbeelding%202019-06-17%20om%2015.34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hermafbeeldingen/Schermafbeelding%202019-06-17%20om%2015.34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&amp;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&amp;</w:t>
            </w:r>
          </w:p>
        </w:tc>
      </w:tr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62491B21" wp14:editId="29A2B07C">
                  <wp:extent cx="409575" cy="457200"/>
                  <wp:effectExtent l="0" t="0" r="9525" b="0"/>
                  <wp:docPr id="169" name="Afbeelding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st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St</w:t>
            </w:r>
          </w:p>
        </w:tc>
      </w:tr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61594350" wp14:editId="38782BBB">
                  <wp:extent cx="1123950" cy="504825"/>
                  <wp:effectExtent l="0" t="0" r="0" b="9525"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laste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Laste</w:t>
            </w:r>
          </w:p>
        </w:tc>
      </w:tr>
      <w:tr w:rsidR="00BC0D20" w:rsidTr="00BC0D20"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75326C56" wp14:editId="2A73236B">
                  <wp:extent cx="342900" cy="419100"/>
                  <wp:effectExtent l="0" t="0" r="0" b="0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pp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Pp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1E22833C" wp14:editId="2D115397">
                  <wp:extent cx="1847850" cy="581025"/>
                  <wp:effectExtent l="0" t="0" r="0" b="9525"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Opperhooft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Opperhooft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0CC08394" wp14:editId="50846F53">
                  <wp:extent cx="866775" cy="876300"/>
                  <wp:effectExtent l="0" t="0" r="9525" b="0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03AFA397" wp14:editId="04238292">
                  <wp:extent cx="990600" cy="819150"/>
                  <wp:effectExtent l="0" t="0" r="0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br/>
            </w:r>
            <w:r>
              <w:rPr>
                <w:rFonts w:eastAsiaTheme="minorHAnsi"/>
                <w:noProof/>
                <w:szCs w:val="18"/>
              </w:rPr>
              <w:br/>
            </w: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6154BCAE" wp14:editId="0AD74E68">
                  <wp:extent cx="2584173" cy="571438"/>
                  <wp:effectExtent l="0" t="0" r="6985" b="635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801" cy="57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br/>
            </w:r>
            <w:r>
              <w:rPr>
                <w:rFonts w:eastAsiaTheme="minorHAnsi"/>
                <w:noProof/>
                <w:szCs w:val="18"/>
              </w:rPr>
              <w:br/>
            </w: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00E7B48A" wp14:editId="5405D3EB">
                  <wp:extent cx="2057400" cy="781050"/>
                  <wp:effectExtent l="0" t="0" r="0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ƒ (U+0192)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florin sign</w:t>
            </w:r>
          </w:p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Florijnteken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 w:rsidRPr="005240B9">
              <w:rPr>
                <w:rFonts w:eastAsiaTheme="minorHAnsi"/>
                <w:noProof/>
                <w:szCs w:val="18"/>
              </w:rPr>
              <w:drawing>
                <wp:inline distT="0" distB="0" distL="0" distR="0" wp14:anchorId="7E9FCAA4" wp14:editId="532DECF0">
                  <wp:extent cx="619125" cy="733425"/>
                  <wp:effectExtent l="0" t="0" r="9525" b="9525"/>
                  <wp:docPr id="177" name="Afbeelding 177" descr="cid:image002.png@01D50418.598089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 descr="cid:image002.png@01D50418.598089E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157" b="27358"/>
                          <a:stretch/>
                        </pic:blipFill>
                        <pic:spPr bwMode="auto">
                          <a:xfrm>
                            <a:off x="0" y="0"/>
                            <a:ext cx="620416" cy="73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per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Expand the abbreviation.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Per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lastRenderedPageBreak/>
              <w:drawing>
                <wp:inline distT="0" distB="0" distL="0" distR="0" wp14:anchorId="23E79AAA" wp14:editId="07253FAE">
                  <wp:extent cx="1377950" cy="731520"/>
                  <wp:effectExtent l="0" t="0" r="0" b="0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persoon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Expand the abbreviation.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Person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 w:rsidRPr="005240B9"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3B08BA79" wp14:editId="58E679A4">
                  <wp:extent cx="1085850" cy="790575"/>
                  <wp:effectExtent l="0" t="0" r="0" b="9525"/>
                  <wp:docPr id="179" name="Afbeelding 179" descr="cid:image003.png@01D50418.598089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cid:image003.png@01D50418.598089E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4" t="8695" r="10274" b="19130"/>
                          <a:stretch/>
                        </pic:blipFill>
                        <pic:spPr bwMode="auto">
                          <a:xfrm>
                            <a:off x="0" y="0"/>
                            <a:ext cx="1085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van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Expand the abbreviation.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Van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 w:cstheme="minorBid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1CD55F93" wp14:editId="40C03975">
                  <wp:extent cx="371475" cy="609600"/>
                  <wp:effectExtent l="0" t="0" r="9525" b="0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 w:cstheme="minorBidi"/>
                <w:noProof/>
                <w:szCs w:val="18"/>
              </w:rPr>
              <w:t xml:space="preserve">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29691A0B" wp14:editId="4018D7FC">
                  <wp:extent cx="257175" cy="638175"/>
                  <wp:effectExtent l="0" t="0" r="9525" b="9525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en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En</w:t>
            </w:r>
          </w:p>
        </w:tc>
      </w:tr>
      <w:tr w:rsidR="00BC0D20" w:rsidRP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1422BD09" wp14:editId="13BAB79F">
                  <wp:extent cx="1524000" cy="628650"/>
                  <wp:effectExtent l="0" t="0" r="0" b="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gisteren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the downward line is an: n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Gisteren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7D230ED2" wp14:editId="44FC9A1B">
                  <wp:extent cx="3009900" cy="695325"/>
                  <wp:effectExtent l="0" t="0" r="0" b="9525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communiceeren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Communiceeren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29B0D567" wp14:editId="7FF790DA">
                  <wp:extent cx="438302" cy="809174"/>
                  <wp:effectExtent l="0" t="0" r="0" b="0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66" cy="80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577D037D" wp14:editId="71FBBBD5">
                  <wp:extent cx="695325" cy="828675"/>
                  <wp:effectExtent l="0" t="0" r="9525" b="9525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48227"/>
                          <a:stretch/>
                        </pic:blipFill>
                        <pic:spPr bwMode="auto">
                          <a:xfrm>
                            <a:off x="0" y="0"/>
                            <a:ext cx="6953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6161CA05" wp14:editId="7F901461">
                  <wp:extent cx="589887" cy="504749"/>
                  <wp:effectExtent l="0" t="0" r="1270" b="0"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77598"/>
                          <a:stretch/>
                        </pic:blipFill>
                        <pic:spPr bwMode="auto">
                          <a:xfrm>
                            <a:off x="0" y="0"/>
                            <a:ext cx="590285" cy="50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556AC306" wp14:editId="7BC8ABB2">
                  <wp:extent cx="647700" cy="714375"/>
                  <wp:effectExtent l="0" t="0" r="0" b="9525"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76389"/>
                          <a:stretch/>
                        </pic:blipFill>
                        <pic:spPr bwMode="auto">
                          <a:xfrm>
                            <a:off x="0" y="0"/>
                            <a:ext cx="6477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5C6FC8CB" wp14:editId="4776FA9F">
                  <wp:extent cx="657225" cy="1066800"/>
                  <wp:effectExtent l="0" t="0" r="9525" b="0"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71008"/>
                          <a:stretch/>
                        </pic:blipFill>
                        <pic:spPr bwMode="auto">
                          <a:xfrm>
                            <a:off x="0" y="0"/>
                            <a:ext cx="65722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l/lijk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Expand the abbreviation.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Lijk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 w:cstheme="minorBidi"/>
                <w:noProof/>
                <w:szCs w:val="18"/>
              </w:rPr>
            </w:pP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3A798EA9" wp14:editId="6462CE9F">
                  <wp:extent cx="2816352" cy="821967"/>
                  <wp:effectExtent l="0" t="0" r="3175" b="0"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27" cy="82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namentlijk: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15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Namentlijk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 w:cstheme="minorBidi"/>
                <w:noProof/>
                <w:szCs w:val="18"/>
              </w:rPr>
            </w:pP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3D9D92D0" wp14:editId="6116025D">
                  <wp:extent cx="1343025" cy="828675"/>
                  <wp:effectExtent l="0" t="0" r="9525" b="9525"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gelijk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Gelijk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 w:cstheme="minorBidi"/>
                <w:noProof/>
                <w:szCs w:val="18"/>
              </w:rPr>
            </w:pPr>
            <w:r>
              <w:rPr>
                <w:rFonts w:eastAsiaTheme="minorHAnsi" w:cstheme="minorBidi"/>
                <w:noProof/>
                <w:szCs w:val="18"/>
              </w:rPr>
              <w:drawing>
                <wp:inline distT="0" distB="0" distL="0" distR="0" wp14:anchorId="24658A98" wp14:editId="6682B6C4">
                  <wp:extent cx="1614832" cy="759921"/>
                  <wp:effectExtent l="0" t="0" r="4445" b="2540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89" cy="75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eijndelijk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Eijndelijk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 w:cstheme="minorBid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3FAA7D55" wp14:editId="0A96F096">
                  <wp:extent cx="1614114" cy="297159"/>
                  <wp:effectExtent l="0" t="0" r="5715" b="8255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89" cy="29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Voornamentl.</w:t>
            </w:r>
          </w:p>
          <w:p w:rsidR="00BC0D20" w:rsidRDefault="00BC0D20" w:rsidP="00D9344D">
            <w:pPr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Compare above.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Voornamenlijk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lastRenderedPageBreak/>
              <w:drawing>
                <wp:inline distT="0" distB="0" distL="0" distR="0" wp14:anchorId="5B9861A3" wp14:editId="7FE69E6D">
                  <wp:extent cx="3383566" cy="1329775"/>
                  <wp:effectExtent l="0" t="0" r="0" b="0"/>
                  <wp:docPr id="193" name="Afbeelding 193" descr="../Desktop/Schermafbeeldingen/Schermafbeelding%202019-06-03%20om%2015.09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esktop/Schermafbeeldingen/Schermafbeelding%202019-06-03%20om%2015.09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657" cy="133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gelegentheid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Expand the abbreviation.</w:t>
            </w:r>
          </w:p>
        </w:tc>
        <w:tc>
          <w:tcPr>
            <w:tcW w:w="1725" w:type="dxa"/>
          </w:tcPr>
          <w:p w:rsidR="00BC0D20" w:rsidRDefault="0015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Gelegentheid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4D58B13C" wp14:editId="5E942B61">
                  <wp:extent cx="438150" cy="485775"/>
                  <wp:effectExtent l="0" t="0" r="0" b="9525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½ (U+00BD)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7551073F" wp14:editId="408FE204">
                  <wp:extent cx="314325" cy="561975"/>
                  <wp:effectExtent l="0" t="0" r="9525" b="9525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¼ (U+00BC)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6ADE7D1B" wp14:editId="747263D9">
                  <wp:extent cx="838200" cy="571500"/>
                  <wp:effectExtent l="0" t="0" r="0" b="0"/>
                  <wp:docPr id="196" name="Afbeelding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79</w:t>
            </w: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¼</w:t>
            </w: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ab/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</w:tr>
      <w:tr w:rsidR="00BC0D20" w:rsidRPr="00BC0D20" w:rsidTr="00BC0D20">
        <w:trPr>
          <w:trHeight w:val="1606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636D8360" wp14:editId="7B55EA57">
                  <wp:extent cx="2631882" cy="385447"/>
                  <wp:effectExtent l="0" t="0" r="0" b="0"/>
                  <wp:docPr id="197" name="Afbeelding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19" cy="38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br/>
            </w:r>
            <w:r>
              <w:rPr>
                <w:rFonts w:eastAsiaTheme="minorHAnsi"/>
                <w:noProof/>
                <w:szCs w:val="18"/>
              </w:rPr>
              <w:br/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2A0BFE19" wp14:editId="291FCD8A">
                  <wp:extent cx="552091" cy="480079"/>
                  <wp:effectExtent l="0" t="0" r="635" b="0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76" cy="48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441CF369" wp14:editId="25B2D98A">
                  <wp:extent cx="485775" cy="428625"/>
                  <wp:effectExtent l="0" t="0" r="9525" b="9525"/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lb</w:t>
            </w: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This is a pound (weight) symbol and must be transcribed as: lb</w:t>
            </w:r>
          </w:p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Pond (gewicht)</w:t>
            </w:r>
          </w:p>
        </w:tc>
      </w:tr>
      <w:tr w:rsidR="00BC0D20" w:rsidRP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5950472B" wp14:editId="77C713C2">
                  <wp:extent cx="857250" cy="704850"/>
                  <wp:effectExtent l="0" t="0" r="0" b="0"/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ge</w:t>
            </w: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„ (U+201E)</w:t>
            </w:r>
          </w:p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</w:p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 xml:space="preserve">At the end of a line, words are sometimes split in half, followed by a double low-9 quotation mark, transcribe with the following Unicode: </w:t>
            </w: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„ (U+201E)</w:t>
            </w:r>
          </w:p>
          <w:p w:rsidR="00BC0D20" w:rsidRDefault="00BC0D20" w:rsidP="00D9344D">
            <w:pPr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Ge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2B4E0332" wp14:editId="6ADD6975">
                  <wp:extent cx="1543050" cy="771525"/>
                  <wp:effectExtent l="0" t="0" r="0" b="9525"/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cap=n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15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K</w:t>
            </w:r>
            <w:r w:rsidR="00BC0D20">
              <w:rPr>
                <w:rFonts w:eastAsiaTheme="minorHAnsi"/>
                <w:szCs w:val="18"/>
                <w:lang w:val="en-US" w:eastAsia="en-US"/>
              </w:rPr>
              <w:t>apitein</w:t>
            </w:r>
          </w:p>
        </w:tc>
      </w:tr>
      <w:tr w:rsidR="00BC0D20" w:rsidRP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4B23949B" wp14:editId="2F08D5C0">
                  <wp:extent cx="1257300" cy="628650"/>
                  <wp:effectExtent l="0" t="0" r="0" b="0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2742"/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S. O=te</w:t>
            </w:r>
          </w:p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Cardinal direction. Other directions are abbreviated similarly.</w:t>
            </w:r>
          </w:p>
        </w:tc>
        <w:tc>
          <w:tcPr>
            <w:tcW w:w="1725" w:type="dxa"/>
          </w:tcPr>
          <w:p w:rsidR="00BC0D20" w:rsidRP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 w:rsidRPr="00BC0D20">
              <w:rPr>
                <w:rFonts w:eastAsiaTheme="minorHAnsi"/>
                <w:szCs w:val="18"/>
                <w:lang w:eastAsia="en-US"/>
              </w:rPr>
              <w:t>Zuidooste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00FCFF9E" wp14:editId="04E71436">
                  <wp:extent cx="885825" cy="676275"/>
                  <wp:effectExtent l="0" t="0" r="9525" b="9525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2742"/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R:t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2FFF1DDB" wp14:editId="69292F6A">
                  <wp:extent cx="1222375" cy="879475"/>
                  <wp:effectExtent l="0" t="0" r="0" b="9525"/>
                  <wp:docPr id="204" name="Afbeelding 204" descr="../../../../../../../Desktop/Schermafbeeldingen/Schermafbeelding%202019-06-18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../../../Desktop/Schermafbeeldingen/Schermafbeelding%202019-06-18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2742"/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Rd: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Rijksdaalders.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Rijksdaalders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lastRenderedPageBreak/>
              <w:drawing>
                <wp:inline distT="0" distB="0" distL="0" distR="0" wp14:anchorId="6C0CD753" wp14:editId="43AD7D45">
                  <wp:extent cx="1409700" cy="600075"/>
                  <wp:effectExtent l="0" t="0" r="0" b="9525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2742"/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Rixdal:s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Rijksdaalders.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Rijksdaalders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71AB8C1E" wp14:editId="5D2B42BF">
                  <wp:extent cx="1386587" cy="843583"/>
                  <wp:effectExtent l="0" t="0" r="10795" b="0"/>
                  <wp:docPr id="206" name="Afbeelding 206" descr="../Desktop/Schermafbeeldingen/Schermafbeelding%202019-06-17%20om%2016.28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esktop/Schermafbeeldingen/Schermafbeelding%202019-06-17%20om%2016.28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80" cy="84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5FAC9025" wp14:editId="7A22D7D2">
                  <wp:extent cx="1317286" cy="910287"/>
                  <wp:effectExtent l="0" t="0" r="3810" b="4445"/>
                  <wp:docPr id="207" name="Afbeelding 207" descr="../Desktop/Schermafbeeldingen/Schermafbeelding%202019-06-17%20om%2016.28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esktop/Schermafbeeldingen/Schermafbeelding%202019-06-17%20om%2016.28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412" cy="92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2742"/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rx=s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Rijksdaalders.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Rijksdaalders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25BE8136" wp14:editId="186FBA14">
                  <wp:extent cx="1895475" cy="876300"/>
                  <wp:effectExtent l="0" t="0" r="9525" b="0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Comp:es</w:t>
            </w:r>
          </w:p>
          <w:p w:rsidR="00BC0D20" w:rsidRDefault="00BC0D20" w:rsidP="00D9344D">
            <w:pPr>
              <w:tabs>
                <w:tab w:val="left" w:pos="2742"/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Compagnies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1142535B" wp14:editId="3884857A">
                  <wp:extent cx="1781175" cy="809625"/>
                  <wp:effectExtent l="0" t="0" r="9525" b="9525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Ed: H=r:</w:t>
            </w:r>
          </w:p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Edele Heer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4F0174BB" wp14:editId="05E81ADB">
                  <wp:extent cx="1504950" cy="914400"/>
                  <wp:effectExtent l="0" t="0" r="0" b="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Melch: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345AECC5" wp14:editId="1F3A17A9">
                  <wp:extent cx="2003728" cy="675414"/>
                  <wp:effectExtent l="0" t="0" r="0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28" cy="67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VEd: Ho: agtb:</w:t>
            </w:r>
          </w:p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U Edele Hoog Agtbare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12AA7CEC" wp14:editId="31872B00">
                  <wp:extent cx="1457325" cy="514350"/>
                  <wp:effectExtent l="0" t="0" r="9525" b="0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voorn: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voornoemde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29895A7F" wp14:editId="15617628">
                  <wp:extent cx="1763247" cy="746992"/>
                  <wp:effectExtent l="0" t="0" r="8890" b="0"/>
                  <wp:docPr id="213" name="Afbeelding 213" descr="cid:image007.png@01D5041A.CBCF7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 descr="cid:image007.png@01D5041A.CBCF7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532" cy="74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voers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voorsegde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56FEA2F6" wp14:editId="01BEADAF">
                  <wp:extent cx="2143125" cy="1076325"/>
                  <wp:effectExtent l="0" t="0" r="9525" b="9525"/>
                  <wp:docPr id="214" name="Afbeelding 214" descr="cid:image004.png@01D50419.F7717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cid:image004.png@01D50419.F7717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Dircx z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Dircx zoon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0B19BEC9" wp14:editId="75B8DEF0">
                  <wp:extent cx="2085975" cy="971550"/>
                  <wp:effectExtent l="0" t="0" r="9525" b="0"/>
                  <wp:docPr id="215" name="Afbeelding 215" descr="cid:image005.png@01D50419.F77178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" descr="cid:image005.png@01D50419.F77178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gulds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guldens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504D9DAE" wp14:editId="4CA6FA8C">
                  <wp:extent cx="1811849" cy="1151878"/>
                  <wp:effectExtent l="0" t="0" r="0" b="0"/>
                  <wp:docPr id="216" name="Afbeelding 216" descr="../Desktop/Schermafbeeldingen/Schermafbeelding%202019-06-03%20om%2015.39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Schermafbeeldingen/Schermafbeelding%202019-06-03%20om%2015.39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68" cy="115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Cs w:val="18"/>
              </w:rPr>
              <w:t xml:space="preserve">  </w:t>
            </w: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3CE69AA3" wp14:editId="75C72785">
                  <wp:extent cx="798195" cy="941705"/>
                  <wp:effectExtent l="0" t="0" r="0" b="0"/>
                  <wp:docPr id="217" name="Afbeelding 217" descr="../Desktop/Schermafbeeldingen/Schermafbeelding%202019-06-17%20om%2016.26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Desktop/Schermafbeeldingen/Schermafbeelding%202019-06-17%20om%2016.26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Et=a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Etcetera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Etcetera</w:t>
            </w:r>
          </w:p>
        </w:tc>
      </w:tr>
      <w:tr w:rsidR="00BC0D20" w:rsidRP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7443FE04" wp14:editId="6F74E473">
                  <wp:extent cx="989330" cy="764540"/>
                  <wp:effectExtent l="0" t="0" r="1270" b="0"/>
                  <wp:docPr id="218" name="Afbeelding 218" descr="../Desktop/Schermafbeeldingen/Schermafbeelding%202019-06-03%20om%2015.08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hermafbeeldingen/Schermafbeelding%202019-06-03%20om%2015.08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ult:o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Last day of the month.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Ultimo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726CF980" wp14:editId="59AC88BA">
                  <wp:extent cx="747395" cy="747395"/>
                  <wp:effectExtent l="0" t="0" r="0" b="0"/>
                  <wp:docPr id="219" name="Afbeelding 219" descr="../../../../../../../Desktop/Schermafbeeldingen/Schermafbeelding%202019-06-18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../Desktop/Schermafbeeldingen/Schermafbeelding%202019-06-18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A</w:t>
            </w: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„o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Anno.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Anno</w:t>
            </w:r>
          </w:p>
        </w:tc>
      </w:tr>
      <w:tr w:rsid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spacing w:line="240" w:lineRule="auto"/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4B0630B2" wp14:editId="4786F06F">
                  <wp:extent cx="1016635" cy="709930"/>
                  <wp:effectExtent l="0" t="0" r="0" b="1270"/>
                  <wp:docPr id="220" name="Afbeelding 220" descr="../Desktop/Schermafbeeldingen/Schermafbeelding%202019-06-17%20om%2015.34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Desktop/Schermafbeeldingen/Schermafbeelding%202019-06-17%20om%2015.34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@=o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Anno.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Anno</w:t>
            </w:r>
          </w:p>
        </w:tc>
      </w:tr>
      <w:tr w:rsidR="00BC0D20" w:rsidRPr="00BC0D20" w:rsidTr="00BC0D20">
        <w:trPr>
          <w:trHeight w:val="908"/>
        </w:trPr>
        <w:tc>
          <w:tcPr>
            <w:tcW w:w="5670" w:type="dxa"/>
          </w:tcPr>
          <w:p w:rsidR="00BC0D20" w:rsidRDefault="00BC0D20" w:rsidP="00D9344D">
            <w:pPr>
              <w:rPr>
                <w:rFonts w:eastAsiaTheme="minorHAnsi"/>
                <w:noProof/>
                <w:szCs w:val="18"/>
              </w:rPr>
            </w:pPr>
            <w:r>
              <w:rPr>
                <w:rFonts w:eastAsiaTheme="minorHAnsi"/>
                <w:noProof/>
                <w:szCs w:val="18"/>
              </w:rPr>
              <w:drawing>
                <wp:inline distT="0" distB="0" distL="0" distR="0" wp14:anchorId="1EC2AF03" wp14:editId="2DC0D404">
                  <wp:extent cx="1765004" cy="1078245"/>
                  <wp:effectExtent l="0" t="0" r="6985" b="7620"/>
                  <wp:docPr id="221" name="Afbeelding 221" descr="afbeelding%2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%2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65" cy="108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^voor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^ is used to mark an insertion.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rFonts w:eastAsiaTheme="minorHAnsi"/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599273B2" wp14:editId="626D5020">
                  <wp:extent cx="2147776" cy="752996"/>
                  <wp:effectExtent l="0" t="0" r="5080" b="9525"/>
                  <wp:docPr id="222" name="Afbeelding 222" descr="/Users/Alan/Desktop/Schermafbeeldingen/Schermafbeelding 2019-06-17 om 16.3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Alan/Desktop/Schermafbeeldingen/Schermafbeelding 2019-06-17 om 16.3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19" cy="75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mitsgrs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Mitsgaders</w:t>
            </w: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16A7BB03" wp14:editId="3BBE1E55">
                  <wp:extent cx="1406525" cy="1037590"/>
                  <wp:effectExtent l="0" t="0" r="0" b="3810"/>
                  <wp:docPr id="223" name="Afbeelding 223" descr="../../../../../../../Desktop/Schermafbeeldingen/Schermafbeelding%202019-06-18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Desktop/Schermafbeeldingen/Schermafbeelding%202019-06-18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szCs w:val="18"/>
                <w:lang w:eastAsia="en-US"/>
              </w:rPr>
              <w:t>penn: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Penningen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Penningen</w:t>
            </w: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079E7E38" wp14:editId="665CEDED">
                  <wp:extent cx="887730" cy="765175"/>
                  <wp:effectExtent l="0" t="0" r="1270" b="0"/>
                  <wp:docPr id="224" name="Afbeelding 224" descr="../../../../../../../Desktop/Schermafbeeldingen/Schermafbeelding%202019-06-18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../../Desktop/Schermafbeeldingen/Schermafbeelding%202019-06-18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d„o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Dito.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Dito</w:t>
            </w: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16209729" wp14:editId="7B53AF3F">
                  <wp:extent cx="1169670" cy="457200"/>
                  <wp:effectExtent l="0" t="0" r="0" b="0"/>
                  <wp:docPr id="225" name="Afbeelding 225" descr="../../../../../../../Desktop/Schermafbeeldingen/Schermafbeelding%202019-06-18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../Desktop/Schermafbeeldingen/Schermafbeelding%202019-06-18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_„o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Dito.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Dito</w:t>
            </w:r>
          </w:p>
        </w:tc>
      </w:tr>
      <w:tr w:rsidR="00BC0D20" w:rsidRP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5476FC4C" wp14:editId="73B9C58D">
                  <wp:extent cx="1348798" cy="862634"/>
                  <wp:effectExtent l="0" t="0" r="3810" b="0"/>
                  <wp:docPr id="226" name="Afbeelding 226" descr="../../../../../../../Desktop/Schermafbeeldingen/Schermafbeelding%202019-06-18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../Desktop/Schermafbeeldingen/Schermafbeelding%202019-06-18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64" cy="86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Jber: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September. Sometimes written with as ‘7ber’.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September</w:t>
            </w: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38DC992D" wp14:editId="01ED1CDB">
                  <wp:extent cx="1101349" cy="685434"/>
                  <wp:effectExtent l="0" t="0" r="3810" b="635"/>
                  <wp:docPr id="227" name="Afbeelding 227" descr="../../../../../../../Desktop/Schermafbeeldingen/Schermafbeelding%202019-06-18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../../../Desktop/Schermafbeeldingen/Schermafbeelding%202019-06-18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96" cy="68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pro C=to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Percent.</w:t>
            </w:r>
          </w:p>
        </w:tc>
        <w:tc>
          <w:tcPr>
            <w:tcW w:w="1725" w:type="dxa"/>
          </w:tcPr>
          <w:p w:rsidR="00BC0D20" w:rsidRDefault="00BC0D20" w:rsidP="00BC0D20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Procent</w:t>
            </w:r>
          </w:p>
        </w:tc>
      </w:tr>
      <w:tr w:rsidR="00BC0D20" w:rsidRP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0078B84E" wp14:editId="32434B66">
                  <wp:extent cx="1350335" cy="747025"/>
                  <wp:effectExtent l="0" t="0" r="2540" b="0"/>
                  <wp:docPr id="228" name="Afbeelding 228" descr="../../../../../../../Desktop/Schermafbeeldingen/Schermafbeelding%202019-06-19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../../Desktop/Schermafbeeldingen/Schermafbeelding%202019-06-19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00" cy="7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vlt=o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Ultimo (last of the month).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Ultimo</w:t>
            </w:r>
          </w:p>
        </w:tc>
      </w:tr>
      <w:tr w:rsidR="00BC0D20" w:rsidRP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5AB06855" wp14:editId="3C9F5B46">
                  <wp:extent cx="1143000" cy="544830"/>
                  <wp:effectExtent l="0" t="0" r="0" b="0"/>
                  <wp:docPr id="229" name="Afbeelding 229" descr="../../../../../../../Desktop/Schermafbeeldingen/Schermafbeelding%202019-06-19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../../../Desktop/Schermafbeeldingen/Schermafbeelding%202019-06-19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ult=o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Ultimo (last of the month).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Ultimo</w:t>
            </w: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487D5077" wp14:editId="0A84BC60">
                  <wp:extent cx="914400" cy="509905"/>
                  <wp:effectExtent l="0" t="0" r="0" b="0"/>
                  <wp:docPr id="230" name="Afbeelding 230" descr="../../../../../../../Desktop/Schermafbeeldingen/Schermafbeelding%202019-06-19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../../Desktop/Schermafbeeldingen/Schermafbeelding%202019-06-19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8ber</w:t>
            </w:r>
          </w:p>
          <w:p w:rsidR="00BC0D20" w:rsidRDefault="00BC0D20" w:rsidP="00D9344D">
            <w:pPr>
              <w:rPr>
                <w:rFonts w:eastAsiaTheme="minorHAnsi"/>
                <w:szCs w:val="18"/>
                <w:lang w:val="en-US" w:eastAsia="en-US"/>
              </w:rPr>
            </w:pPr>
          </w:p>
          <w:p w:rsidR="00BC0D20" w:rsidRPr="005240B9" w:rsidRDefault="00BC0D20" w:rsidP="00D9344D">
            <w:pPr>
              <w:rPr>
                <w:rFonts w:eastAsiaTheme="minorHAnsi"/>
                <w:szCs w:val="18"/>
                <w:lang w:val="en-US" w:eastAsia="en-US"/>
              </w:rPr>
            </w:pP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October.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Oktober</w:t>
            </w: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213B6BDE" wp14:editId="7FA5F7F0">
                  <wp:extent cx="1108075" cy="448310"/>
                  <wp:effectExtent l="0" t="0" r="9525" b="8890"/>
                  <wp:docPr id="231" name="Afbeelding 231" descr="../../../../../../../Desktop/Schermafbeeldingen/Schermafbeelding%202019-06-25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../../../Desktop/Schermafbeeldingen/Schermafbeelding%202019-06-25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Ao. ps.o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Anno passato (last year)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Anno passado</w:t>
            </w:r>
          </w:p>
        </w:tc>
      </w:tr>
      <w:tr w:rsidR="00BC0D20" w:rsidTr="00BC0D20">
        <w:trPr>
          <w:trHeight w:val="894"/>
        </w:trPr>
        <w:tc>
          <w:tcPr>
            <w:tcW w:w="5670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1D25BFA8" wp14:editId="4C36411C">
                  <wp:extent cx="1538605" cy="887730"/>
                  <wp:effectExtent l="0" t="0" r="10795" b="1270"/>
                  <wp:docPr id="232" name="Afbeelding 232" descr="../../../../../../../Desktop/Schermafbeeldingen/Schermafbeelding%202019-06-26%20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../../../../Desktop/Schermafbeeldingen/Schermafbeelding%202019-06-26%20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</w:pPr>
            <w:r>
              <w:rPr>
                <w:rFonts w:eastAsiaTheme="minorHAnsi"/>
                <w:color w:val="222222"/>
                <w:szCs w:val="18"/>
                <w:shd w:val="clear" w:color="auto" w:fill="F8F9FA"/>
                <w:lang w:val="en-US" w:eastAsia="en-US"/>
              </w:rPr>
              <w:t>m&amp; troijs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Mark troys (gold)</w:t>
            </w:r>
          </w:p>
        </w:tc>
        <w:tc>
          <w:tcPr>
            <w:tcW w:w="1725" w:type="dxa"/>
          </w:tcPr>
          <w:p w:rsidR="00BC0D20" w:rsidRDefault="00BC0D20" w:rsidP="00D9344D">
            <w:pPr>
              <w:tabs>
                <w:tab w:val="left" w:pos="4536"/>
              </w:tabs>
              <w:spacing w:line="240" w:lineRule="auto"/>
              <w:rPr>
                <w:rFonts w:eastAsiaTheme="minorHAnsi"/>
                <w:szCs w:val="18"/>
                <w:lang w:val="en-US" w:eastAsia="en-US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Mark troijs</w:t>
            </w:r>
          </w:p>
        </w:tc>
      </w:tr>
    </w:tbl>
    <w:p w:rsidR="00BC0D20" w:rsidRDefault="00BC0D20"/>
    <w:p w:rsidR="00BC0D20" w:rsidRDefault="00BC0D20">
      <w:pPr>
        <w:spacing w:after="200" w:line="276" w:lineRule="auto"/>
      </w:pPr>
      <w:r>
        <w:br w:type="page"/>
      </w:r>
    </w:p>
    <w:tbl>
      <w:tblPr>
        <w:tblStyle w:val="Tabelraster1"/>
        <w:tblW w:w="10312" w:type="dxa"/>
        <w:tblInd w:w="-1024" w:type="dxa"/>
        <w:tblLook w:val="04A0" w:firstRow="1" w:lastRow="0" w:firstColumn="1" w:lastColumn="0" w:noHBand="0" w:noVBand="1"/>
      </w:tblPr>
      <w:tblGrid>
        <w:gridCol w:w="5776"/>
        <w:gridCol w:w="1335"/>
        <w:gridCol w:w="1747"/>
        <w:gridCol w:w="1454"/>
      </w:tblGrid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74473875" wp14:editId="6B4DD983">
                  <wp:extent cx="1247949" cy="1066949"/>
                  <wp:effectExtent l="0" t="0" r="9525" b="0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F47100.tmp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n=o</w:t>
            </w:r>
          </w:p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0A45">
            <w:pPr>
              <w:rPr>
                <w:szCs w:val="18"/>
              </w:rPr>
            </w:pPr>
            <w:r>
              <w:rPr>
                <w:szCs w:val="18"/>
              </w:rPr>
              <w:t>Nummer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249E5DEB" wp14:editId="6A85C66D">
                  <wp:extent cx="933580" cy="800212"/>
                  <wp:effectExtent l="0" t="0" r="0" b="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EF49E49.t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80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  <w:lang w:val="en-GB"/>
              </w:rPr>
              <w:t>n:o 19.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0A45">
            <w:pPr>
              <w:rPr>
                <w:szCs w:val="18"/>
              </w:rPr>
            </w:pPr>
            <w:r>
              <w:rPr>
                <w:szCs w:val="18"/>
              </w:rPr>
              <w:t>Nummer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291A3D6F" wp14:editId="6EB38C22">
                  <wp:extent cx="1181265" cy="514422"/>
                  <wp:effectExtent l="0" t="0" r="0" b="0"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F45F39.tmp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5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  <w:lang w:val="en-GB"/>
              </w:rPr>
              <w:t>n.o 98.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0A45">
            <w:pPr>
              <w:rPr>
                <w:szCs w:val="18"/>
              </w:rPr>
            </w:pPr>
            <w:r>
              <w:rPr>
                <w:szCs w:val="18"/>
              </w:rPr>
              <w:t>Nummer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7913F91F" wp14:editId="0E49155F">
                  <wp:extent cx="485843" cy="428685"/>
                  <wp:effectExtent l="0" t="0" r="9525" b="9525"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F4F954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>No</w:t>
            </w:r>
          </w:p>
          <w:p w:rsidR="00BC0D20" w:rsidRDefault="00BC0D20" w:rsidP="00D9344D">
            <w:pPr>
              <w:rPr>
                <w:szCs w:val="18"/>
                <w:lang w:val="en-GB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0A45">
            <w:pPr>
              <w:rPr>
                <w:szCs w:val="18"/>
              </w:rPr>
            </w:pPr>
            <w:r>
              <w:rPr>
                <w:szCs w:val="18"/>
              </w:rPr>
              <w:t>Nummer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24C5A1C6" wp14:editId="4CDBEE9D">
                  <wp:extent cx="1657581" cy="695422"/>
                  <wp:effectExtent l="0" t="0" r="0" b="9525"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EF4F838.tmp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81" cy="69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>Rep: 601</w:t>
            </w:r>
          </w:p>
          <w:p w:rsidR="00BC0D20" w:rsidRDefault="00BC0D20" w:rsidP="00D9344D">
            <w:pPr>
              <w:rPr>
                <w:szCs w:val="18"/>
                <w:lang w:val="en-GB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0A45">
            <w:pPr>
              <w:rPr>
                <w:szCs w:val="18"/>
              </w:rPr>
            </w:pP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2C5DD407" wp14:editId="269BE5F7">
                  <wp:extent cx="695422" cy="790685"/>
                  <wp:effectExtent l="0" t="0" r="9525" b="9525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EF45D65.tmp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2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>fol:</w:t>
            </w:r>
          </w:p>
          <w:p w:rsidR="00BC0D20" w:rsidRDefault="00BC0D20" w:rsidP="00D9344D">
            <w:pPr>
              <w:rPr>
                <w:szCs w:val="18"/>
                <w:lang w:val="en-GB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0A45">
            <w:pPr>
              <w:rPr>
                <w:szCs w:val="18"/>
              </w:rPr>
            </w:pPr>
            <w:r>
              <w:rPr>
                <w:szCs w:val="18"/>
              </w:rPr>
              <w:t>Folio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45D1EAE7" wp14:editId="212D8646">
                  <wp:extent cx="2267266" cy="790685"/>
                  <wp:effectExtent l="0" t="0" r="0" b="9525"/>
                  <wp:docPr id="239" name="Afbeelding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EF47D89.tmp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>fol. 156 r=o</w:t>
            </w:r>
          </w:p>
          <w:p w:rsidR="00BC0D20" w:rsidRDefault="00BC0D20" w:rsidP="00D9344D">
            <w:pPr>
              <w:rPr>
                <w:szCs w:val="18"/>
                <w:lang w:val="en-GB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0A45">
            <w:pPr>
              <w:rPr>
                <w:szCs w:val="18"/>
              </w:rPr>
            </w:pPr>
            <w:r>
              <w:rPr>
                <w:szCs w:val="18"/>
              </w:rPr>
              <w:t>Folio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6A84E38C" wp14:editId="071A73F0">
                  <wp:extent cx="1600423" cy="590632"/>
                  <wp:effectExtent l="0" t="0" r="0" b="0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EF4A5CC.tmp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3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 xml:space="preserve">fol 25 V=o </w:t>
            </w:r>
          </w:p>
          <w:p w:rsidR="00BC0D20" w:rsidRDefault="00BC0D20" w:rsidP="00D9344D">
            <w:pPr>
              <w:rPr>
                <w:szCs w:val="18"/>
                <w:lang w:val="en-GB"/>
              </w:rPr>
            </w:pPr>
          </w:p>
        </w:tc>
        <w:tc>
          <w:tcPr>
            <w:tcW w:w="1747" w:type="dxa"/>
          </w:tcPr>
          <w:p w:rsidR="00BC0D20" w:rsidRDefault="00BC0D20" w:rsidP="00BC0D20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Folio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1CDE7E41" wp14:editId="1E9E42B5">
                  <wp:extent cx="1167139" cy="869022"/>
                  <wp:effectExtent l="0" t="0" r="1270" b="0"/>
                  <wp:docPr id="241" name="Afbeelding 241" descr="../Desktop/Schermafbeeldingen/Schermafbeelding%202019-06-11%20om%2009.31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hermafbeeldingen/Schermafbeelding%202019-06-11%20om%2009.31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39" cy="87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18"/>
              </w:rPr>
              <w:t xml:space="preserve">   </w:t>
            </w:r>
            <w:r>
              <w:rPr>
                <w:noProof/>
                <w:szCs w:val="18"/>
              </w:rPr>
              <w:drawing>
                <wp:inline distT="0" distB="0" distL="0" distR="0" wp14:anchorId="3871CAFC" wp14:editId="0084E5FD">
                  <wp:extent cx="1203170" cy="1147047"/>
                  <wp:effectExtent l="0" t="0" r="0" b="0"/>
                  <wp:docPr id="242" name="Afbeelding 242" descr="../Desktop/Schermafbeeldingen/Schermafbeelding%202019-06-12%20om%2011.23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hermafbeeldingen/Schermafbeelding%202019-06-12%20om%2011.23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24" cy="115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>/c=t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Percent sign</w:t>
            </w:r>
          </w:p>
        </w:tc>
        <w:tc>
          <w:tcPr>
            <w:tcW w:w="1454" w:type="dxa"/>
          </w:tcPr>
          <w:p w:rsidR="00BC0D20" w:rsidRDefault="00BC0D20" w:rsidP="00BC0D20">
            <w:pPr>
              <w:rPr>
                <w:szCs w:val="18"/>
              </w:rPr>
            </w:pPr>
            <w:r>
              <w:rPr>
                <w:szCs w:val="18"/>
              </w:rPr>
              <w:t>Procent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0577D67B" wp14:editId="616BEFAB">
                  <wp:extent cx="471441" cy="505279"/>
                  <wp:effectExtent l="0" t="0" r="5080" b="9525"/>
                  <wp:docPr id="243" name="Afbeelding 243" descr="/Users/Alan/Downloads/afbeelding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lan/Downloads/afbeelding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11" cy="50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szCs w:val="18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¶ (</w:t>
            </w:r>
            <w:r>
              <w:rPr>
                <w:color w:val="222222"/>
                <w:szCs w:val="18"/>
                <w:shd w:val="clear" w:color="auto" w:fill="FFFFFF"/>
              </w:rPr>
              <w:t>U+00B6)</w:t>
            </w:r>
          </w:p>
          <w:p w:rsidR="00BC0D20" w:rsidRDefault="00BC0D20" w:rsidP="00D9344D">
            <w:pPr>
              <w:rPr>
                <w:szCs w:val="18"/>
                <w:lang w:val="en-GB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Pilcrow sign, insertion mark</w:t>
            </w: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04D6674D" wp14:editId="3045AD9F">
                  <wp:extent cx="581106" cy="523948"/>
                  <wp:effectExtent l="0" t="0" r="9525" b="9525"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EF43FBB.tmp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 xml:space="preserve">^van (U+005E) </w:t>
            </w:r>
          </w:p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Insertion sign</w:t>
            </w: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7C226C86" wp14:editId="4FAA409F">
                  <wp:extent cx="1267002" cy="428685"/>
                  <wp:effectExtent l="0" t="0" r="9525" b="9525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EF4BF7D.tmp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2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>^Wouter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517DFBD6" wp14:editId="6933260B">
                  <wp:extent cx="1212111" cy="777025"/>
                  <wp:effectExtent l="0" t="0" r="7620" b="4445"/>
                  <wp:docPr id="246" name="Afbeelding 246" descr="/Users/Alan/Desktop/Schermafbeeldingen/Schermafbeelding 2019-06-17 om 16.38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Alan/Desktop/Schermafbeeldingen/Schermafbeelding 2019-06-17 om 16.38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19" cy="7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Coll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6A476403" wp14:editId="4FD4B622">
                  <wp:extent cx="838317" cy="743054"/>
                  <wp:effectExtent l="0" t="0" r="0" b="0"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EF45F9D.tmp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7" cy="74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18"/>
              </w:rPr>
              <w:t xml:space="preserve">  </w:t>
            </w:r>
            <w:r>
              <w:rPr>
                <w:noProof/>
                <w:szCs w:val="18"/>
              </w:rPr>
              <w:drawing>
                <wp:inline distT="0" distB="0" distL="0" distR="0" wp14:anchorId="2E5C1789" wp14:editId="1DFFACCD">
                  <wp:extent cx="925032" cy="812368"/>
                  <wp:effectExtent l="0" t="0" r="8890" b="6985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EF464C7.tmp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25" cy="81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A:o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Anno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7494F9A1" wp14:editId="1239886E">
                  <wp:extent cx="1295581" cy="571580"/>
                  <wp:effectExtent l="0" t="0" r="0" b="0"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EF47700.tmp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57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Dubb=d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4433AFDD" wp14:editId="0DEE8B34">
                  <wp:extent cx="1343212" cy="533474"/>
                  <wp:effectExtent l="0" t="0" r="9525" b="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F4C065.tmp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2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Not=s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Notaris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135EFC2C" wp14:editId="3DFCD2E4">
                  <wp:extent cx="1143002" cy="716281"/>
                  <wp:effectExtent l="0" t="0" r="0" b="7620"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2" cy="71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Not:S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Notaris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2733436E" wp14:editId="74AE9B30">
                  <wp:extent cx="981212" cy="581106"/>
                  <wp:effectExtent l="0" t="0" r="9525" b="9525"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EF46713.tmp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12" cy="58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M=r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Meester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69848489" wp14:editId="1BDD5E9A">
                  <wp:extent cx="3522272" cy="580760"/>
                  <wp:effectExtent l="0" t="0" r="8890" b="3810"/>
                  <wp:docPr id="253" name="Afbeelding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EF4E0C9.tmp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522" cy="58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Art:l 10.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Artikel</w:t>
            </w: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168303D4" wp14:editId="3B36933D">
                  <wp:extent cx="1209844" cy="752580"/>
                  <wp:effectExtent l="0" t="0" r="9525" b="9525"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EF42872.tmp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75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spacing w:line="240" w:lineRule="auto"/>
              <w:rPr>
                <w:rFonts w:cs="Arial"/>
                <w:color w:val="222222"/>
                <w:szCs w:val="18"/>
                <w:shd w:val="clear" w:color="auto" w:fill="FFFFFF"/>
              </w:rPr>
            </w:pPr>
            <w:r>
              <w:rPr>
                <w:rFonts w:cs="Arial"/>
                <w:color w:val="222222"/>
                <w:szCs w:val="18"/>
                <w:shd w:val="clear" w:color="auto" w:fill="FFFFFF"/>
              </w:rPr>
              <w:t>obiit</w:t>
            </w: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</w:p>
        </w:tc>
      </w:tr>
      <w:tr w:rsidR="00BC0D20" w:rsidTr="00BC0D20">
        <w:tc>
          <w:tcPr>
            <w:tcW w:w="5776" w:type="dxa"/>
          </w:tcPr>
          <w:p w:rsidR="00BC0D20" w:rsidRDefault="00BC0D20" w:rsidP="00D9344D">
            <w:pPr>
              <w:rPr>
                <w:noProof/>
                <w:szCs w:val="18"/>
              </w:rPr>
            </w:pPr>
            <w:r>
              <w:rPr>
                <w:noProof/>
                <w:szCs w:val="18"/>
              </w:rPr>
              <w:drawing>
                <wp:inline distT="0" distB="0" distL="0" distR="0" wp14:anchorId="37BB5FFB" wp14:editId="2A5DEB57">
                  <wp:extent cx="1371791" cy="895475"/>
                  <wp:effectExtent l="0" t="0" r="0" b="0"/>
                  <wp:docPr id="255" name="Afbeelding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EF4705F.tmp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18"/>
              </w:rPr>
              <w:t xml:space="preserve">  </w:t>
            </w:r>
            <w:r>
              <w:rPr>
                <w:noProof/>
                <w:szCs w:val="18"/>
              </w:rPr>
              <w:drawing>
                <wp:inline distT="0" distB="0" distL="0" distR="0" wp14:anchorId="701A2332" wp14:editId="35C53704">
                  <wp:extent cx="1682832" cy="781922"/>
                  <wp:effectExtent l="0" t="0" r="0" b="5715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EF4F48A.tmp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66" cy="78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</w:tcPr>
          <w:p w:rsidR="00BC0D20" w:rsidRDefault="00BC0D20" w:rsidP="00D9344D">
            <w:pPr>
              <w:rPr>
                <w:szCs w:val="18"/>
                <w:lang w:val="en-GB"/>
              </w:rPr>
            </w:pPr>
            <w:r>
              <w:rPr>
                <w:rFonts w:eastAsiaTheme="minorHAnsi"/>
                <w:szCs w:val="18"/>
                <w:lang w:val="en-US" w:eastAsia="en-US"/>
              </w:rPr>
              <w:t>ƒ (U+0192)</w:t>
            </w:r>
          </w:p>
          <w:p w:rsidR="00BC0D20" w:rsidRDefault="00BC0D20" w:rsidP="00D9344D">
            <w:pPr>
              <w:rPr>
                <w:rFonts w:cs="Arial"/>
                <w:color w:val="222222"/>
                <w:szCs w:val="18"/>
                <w:shd w:val="clear" w:color="auto" w:fill="FFFFFF"/>
              </w:rPr>
            </w:pPr>
          </w:p>
        </w:tc>
        <w:tc>
          <w:tcPr>
            <w:tcW w:w="1747" w:type="dxa"/>
          </w:tcPr>
          <w:p w:rsidR="00BC0D20" w:rsidRDefault="00BC0D20" w:rsidP="00D9344D">
            <w:pPr>
              <w:rPr>
                <w:szCs w:val="18"/>
              </w:rPr>
            </w:pPr>
            <w:r>
              <w:rPr>
                <w:szCs w:val="18"/>
              </w:rPr>
              <w:t>Florin sign</w:t>
            </w:r>
          </w:p>
        </w:tc>
        <w:tc>
          <w:tcPr>
            <w:tcW w:w="1454" w:type="dxa"/>
          </w:tcPr>
          <w:p w:rsidR="00BC0D20" w:rsidRDefault="00BC0D20" w:rsidP="00D9344D">
            <w:pPr>
              <w:rPr>
                <w:szCs w:val="18"/>
              </w:rPr>
            </w:pPr>
          </w:p>
        </w:tc>
      </w:tr>
    </w:tbl>
    <w:p w:rsidR="006371FE" w:rsidRDefault="006371FE"/>
    <w:sectPr w:rsidR="00637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20"/>
    <w:rsid w:val="00150D20"/>
    <w:rsid w:val="003371F3"/>
    <w:rsid w:val="006371FE"/>
    <w:rsid w:val="00B11B88"/>
    <w:rsid w:val="00BC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0D20"/>
    <w:pPr>
      <w:spacing w:after="0" w:line="240" w:lineRule="atLeast"/>
    </w:pPr>
    <w:rPr>
      <w:rFonts w:ascii="Verdana" w:hAnsi="Verdana" w:cs="Times New Roman"/>
      <w:sz w:val="18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3371F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3371F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3371F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371F3"/>
    <w:rPr>
      <w:rFonts w:ascii="Verdana" w:eastAsia="Times New Roman" w:hAnsi="Verdana" w:cs="Arial"/>
      <w:b/>
      <w:bCs/>
      <w:kern w:val="32"/>
      <w:sz w:val="32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rsid w:val="003371F3"/>
    <w:rPr>
      <w:rFonts w:ascii="Verdana" w:eastAsia="Times New Roman" w:hAnsi="Verdana" w:cs="Arial"/>
      <w:b/>
      <w:bCs/>
      <w:i/>
      <w:iCs/>
      <w:sz w:val="28"/>
      <w:szCs w:val="28"/>
      <w:lang w:eastAsia="nl-NL"/>
    </w:rPr>
  </w:style>
  <w:style w:type="character" w:customStyle="1" w:styleId="Kop3Char">
    <w:name w:val="Kop 3 Char"/>
    <w:basedOn w:val="Standaardalinea-lettertype"/>
    <w:link w:val="Kop3"/>
    <w:rsid w:val="003371F3"/>
    <w:rPr>
      <w:rFonts w:ascii="Verdana" w:eastAsia="Times New Roman" w:hAnsi="Verdana" w:cs="Arial"/>
      <w:b/>
      <w:bCs/>
      <w:sz w:val="26"/>
      <w:szCs w:val="26"/>
      <w:lang w:eastAsia="nl-NL"/>
    </w:rPr>
  </w:style>
  <w:style w:type="table" w:customStyle="1" w:styleId="Tabelraster1">
    <w:name w:val="Tabelraster1"/>
    <w:basedOn w:val="Standaardtabel"/>
    <w:next w:val="Tabelraster"/>
    <w:rsid w:val="00BC0D20"/>
    <w:pPr>
      <w:spacing w:after="0" w:line="240" w:lineRule="atLeast"/>
    </w:pPr>
    <w:rPr>
      <w:rFonts w:ascii="Times New Roman" w:hAnsi="Times New Roman" w:cs="Times New Roman"/>
      <w:sz w:val="24"/>
      <w:szCs w:val="24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BC0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C0D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0D20"/>
    <w:rPr>
      <w:rFonts w:ascii="Tahoma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0D20"/>
    <w:pPr>
      <w:spacing w:after="0" w:line="240" w:lineRule="atLeast"/>
    </w:pPr>
    <w:rPr>
      <w:rFonts w:ascii="Verdana" w:hAnsi="Verdana" w:cs="Times New Roman"/>
      <w:sz w:val="18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3371F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3371F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3371F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371F3"/>
    <w:rPr>
      <w:rFonts w:ascii="Verdana" w:eastAsia="Times New Roman" w:hAnsi="Verdana" w:cs="Arial"/>
      <w:b/>
      <w:bCs/>
      <w:kern w:val="32"/>
      <w:sz w:val="32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rsid w:val="003371F3"/>
    <w:rPr>
      <w:rFonts w:ascii="Verdana" w:eastAsia="Times New Roman" w:hAnsi="Verdana" w:cs="Arial"/>
      <w:b/>
      <w:bCs/>
      <w:i/>
      <w:iCs/>
      <w:sz w:val="28"/>
      <w:szCs w:val="28"/>
      <w:lang w:eastAsia="nl-NL"/>
    </w:rPr>
  </w:style>
  <w:style w:type="character" w:customStyle="1" w:styleId="Kop3Char">
    <w:name w:val="Kop 3 Char"/>
    <w:basedOn w:val="Standaardalinea-lettertype"/>
    <w:link w:val="Kop3"/>
    <w:rsid w:val="003371F3"/>
    <w:rPr>
      <w:rFonts w:ascii="Verdana" w:eastAsia="Times New Roman" w:hAnsi="Verdana" w:cs="Arial"/>
      <w:b/>
      <w:bCs/>
      <w:sz w:val="26"/>
      <w:szCs w:val="26"/>
      <w:lang w:eastAsia="nl-NL"/>
    </w:rPr>
  </w:style>
  <w:style w:type="table" w:customStyle="1" w:styleId="Tabelraster1">
    <w:name w:val="Tabelraster1"/>
    <w:basedOn w:val="Standaardtabel"/>
    <w:next w:val="Tabelraster"/>
    <w:rsid w:val="00BC0D20"/>
    <w:pPr>
      <w:spacing w:after="0" w:line="240" w:lineRule="atLeast"/>
    </w:pPr>
    <w:rPr>
      <w:rFonts w:ascii="Times New Roman" w:hAnsi="Times New Roman" w:cs="Times New Roman"/>
      <w:sz w:val="24"/>
      <w:szCs w:val="24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59"/>
    <w:rsid w:val="00BC0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C0D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0D20"/>
    <w:rPr>
      <w:rFonts w:ascii="Tahoma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tmp"/><Relationship Id="rId89" Type="http://schemas.openxmlformats.org/officeDocument/2006/relationships/image" Target="media/image80.png"/><Relationship Id="rId16" Type="http://schemas.openxmlformats.org/officeDocument/2006/relationships/image" Target="media/image12.png"/><Relationship Id="rId107" Type="http://schemas.openxmlformats.org/officeDocument/2006/relationships/customXml" Target="../customXml/item2.xml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cid:image007.png@01D5041A.CBCF7810" TargetMode="External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tmp"/><Relationship Id="rId5" Type="http://schemas.openxmlformats.org/officeDocument/2006/relationships/image" Target="media/image1.png"/><Relationship Id="rId90" Type="http://schemas.openxmlformats.org/officeDocument/2006/relationships/image" Target="media/image81.png"/><Relationship Id="rId95" Type="http://schemas.openxmlformats.org/officeDocument/2006/relationships/image" Target="media/image86.tmp"/><Relationship Id="rId22" Type="http://schemas.openxmlformats.org/officeDocument/2006/relationships/image" Target="cid:image002.png@01D50418.598089E0" TargetMode="External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tmp"/><Relationship Id="rId85" Type="http://schemas.openxmlformats.org/officeDocument/2006/relationships/image" Target="media/image76.tmp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4.tmp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cid:image005.png@01D50419.F77178C0" TargetMode="External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tmp"/><Relationship Id="rId88" Type="http://schemas.openxmlformats.org/officeDocument/2006/relationships/image" Target="media/image79.png"/><Relationship Id="rId91" Type="http://schemas.openxmlformats.org/officeDocument/2006/relationships/image" Target="media/image82.tmp"/><Relationship Id="rId96" Type="http://schemas.openxmlformats.org/officeDocument/2006/relationships/image" Target="media/image87.tm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cid:image004.png@01D50419.F77178C0" TargetMode="External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tmp"/><Relationship Id="rId86" Type="http://schemas.openxmlformats.org/officeDocument/2006/relationships/image" Target="media/image77.tmp"/><Relationship Id="rId94" Type="http://schemas.openxmlformats.org/officeDocument/2006/relationships/image" Target="media/image85.tmp"/><Relationship Id="rId99" Type="http://schemas.openxmlformats.org/officeDocument/2006/relationships/image" Target="media/image90.tmp"/><Relationship Id="rId101" Type="http://schemas.openxmlformats.org/officeDocument/2006/relationships/image" Target="media/image92.tm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7.png"/><Relationship Id="rId97" Type="http://schemas.openxmlformats.org/officeDocument/2006/relationships/image" Target="media/image88.tmp"/><Relationship Id="rId10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2.png"/><Relationship Id="rId92" Type="http://schemas.openxmlformats.org/officeDocument/2006/relationships/image" Target="media/image83.tmp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7.png"/><Relationship Id="rId87" Type="http://schemas.openxmlformats.org/officeDocument/2006/relationships/image" Target="media/image78.tmp"/><Relationship Id="rId61" Type="http://schemas.openxmlformats.org/officeDocument/2006/relationships/image" Target="media/image53.png"/><Relationship Id="rId82" Type="http://schemas.openxmlformats.org/officeDocument/2006/relationships/image" Target="media/image73.tmp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8.png"/><Relationship Id="rId100" Type="http://schemas.openxmlformats.org/officeDocument/2006/relationships/image" Target="media/image91.tmp"/><Relationship Id="rId105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25" Type="http://schemas.openxmlformats.org/officeDocument/2006/relationships/image" Target="cid:image003.png@01D50418.598089E0" TargetMode="External"/><Relationship Id="rId46" Type="http://schemas.openxmlformats.org/officeDocument/2006/relationships/image" Target="media/image40.png"/><Relationship Id="rId6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79AC081F1EA545875FD8DCD9B709FA" ma:contentTypeVersion="18" ma:contentTypeDescription="Create a new document." ma:contentTypeScope="" ma:versionID="13c0a23065d9a49ac9a814ac843676c1">
  <xsd:schema xmlns:xsd="http://www.w3.org/2001/XMLSchema" xmlns:xs="http://www.w3.org/2001/XMLSchema" xmlns:p="http://schemas.microsoft.com/office/2006/metadata/properties" xmlns:ns2="0941c815-8673-45d9-bee9-a1453d13a96d" xmlns:ns3="da01d95d-9a53-4690-91f2-3ea4d21374f2" targetNamespace="http://schemas.microsoft.com/office/2006/metadata/properties" ma:root="true" ma:fieldsID="ffed2328b44d3216ab2e4b28d8992e7a" ns2:_="" ns3:_="">
    <xsd:import namespace="0941c815-8673-45d9-bee9-a1453d13a96d"/>
    <xsd:import namespace="da01d95d-9a53-4690-91f2-3ea4d21374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1c815-8673-45d9-bee9-a1453d13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2c36e3-81a3-4f8c-bfa2-ac1adf0ae0c5}" ma:internalName="TaxCatchAll" ma:showField="CatchAllData" ma:web="0941c815-8673-45d9-bee9-a1453d13a9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1d95d-9a53-4690-91f2-3ea4d2137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aa658-fae8-49cd-a23d-c95849ea14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3F58E0-625D-4BDF-8533-99E73C2AD83B}"/>
</file>

<file path=customXml/itemProps2.xml><?xml version="1.0" encoding="utf-8"?>
<ds:datastoreItem xmlns:ds="http://schemas.openxmlformats.org/officeDocument/2006/customXml" ds:itemID="{E51CADAB-B9CB-4155-889E-8FF39A3E1DF2}"/>
</file>

<file path=docProps/app.xml><?xml version="1.0" encoding="utf-8"?>
<Properties xmlns="http://schemas.openxmlformats.org/officeDocument/2006/extended-properties" xmlns:vt="http://schemas.openxmlformats.org/officeDocument/2006/docPropsVTypes">
  <Template>31E1D939.dotm</Template>
  <TotalTime>0</TotalTime>
  <Pages>8</Pages>
  <Words>375</Words>
  <Characters>2067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Ministerie van OCW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Noppe, Vincent</dc:creator>
  <cp:lastModifiedBy>Pol, Milo van de</cp:lastModifiedBy>
  <cp:revision>2</cp:revision>
  <dcterms:created xsi:type="dcterms:W3CDTF">2020-02-10T15:13:00Z</dcterms:created>
  <dcterms:modified xsi:type="dcterms:W3CDTF">2020-02-10T15:13:00Z</dcterms:modified>
</cp:coreProperties>
</file>